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D96" w:rsidRDefault="00B01D96">
      <w:r>
        <w:rPr>
          <w:noProof/>
        </w:rPr>
        <w:pict>
          <v:roundrect id="圆角矩形 3" o:spid="_x0000_s1026" style="position:absolute;left:0;text-align:left;margin-left:14.9pt;margin-top:10pt;width:430pt;height:57.8pt;z-index:251644928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2F5EB7" w:rsidRDefault="00B01D96" w:rsidP="00BF7CEC">
                  <w:pPr>
                    <w:jc w:val="distribute"/>
                    <w:rPr>
                      <w:rFonts w:ascii="黑体" w:eastAsia="黑体" w:hAnsi="黑体"/>
                      <w:b/>
                      <w:spacing w:val="40"/>
                      <w:sz w:val="52"/>
                      <w:szCs w:val="52"/>
                    </w:rPr>
                  </w:pPr>
                  <w:r w:rsidRPr="002F5EB7">
                    <w:rPr>
                      <w:rFonts w:ascii="黑体" w:eastAsia="黑体" w:hAnsi="黑体" w:hint="eastAsia"/>
                      <w:b/>
                      <w:spacing w:val="40"/>
                      <w:sz w:val="52"/>
                      <w:szCs w:val="52"/>
                    </w:rPr>
                    <w:t>干部门诊</w:t>
                  </w:r>
                  <w:r>
                    <w:rPr>
                      <w:rFonts w:ascii="黑体" w:eastAsia="黑体" w:hAnsi="黑体" w:hint="eastAsia"/>
                      <w:b/>
                      <w:spacing w:val="40"/>
                      <w:sz w:val="52"/>
                      <w:szCs w:val="52"/>
                    </w:rPr>
                    <w:t>就诊</w:t>
                  </w:r>
                  <w:r w:rsidRPr="002F5EB7">
                    <w:rPr>
                      <w:rFonts w:ascii="黑体" w:eastAsia="黑体" w:hAnsi="黑体" w:hint="eastAsia"/>
                      <w:b/>
                      <w:spacing w:val="40"/>
                      <w:sz w:val="52"/>
                      <w:szCs w:val="52"/>
                    </w:rPr>
                    <w:t>流程图</w:t>
                  </w:r>
                </w:p>
                <w:p w:rsidR="00B01D96" w:rsidRPr="002F5EB7" w:rsidRDefault="00B01D96" w:rsidP="00BF7CEC">
                  <w:pPr>
                    <w:jc w:val="center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/>
    <w:p w:rsidR="00B01D96" w:rsidRDefault="00B01D96"/>
    <w:p w:rsidR="00B01D96" w:rsidRDefault="00B01D96"/>
    <w:p w:rsidR="00B01D96" w:rsidRDefault="00B01D96">
      <w:r>
        <w:rPr>
          <w:noProof/>
        </w:rPr>
        <w:pict>
          <v:roundrect id="圆角矩形 4" o:spid="_x0000_s1027" style="position:absolute;left:0;text-align:left;margin-left:137.95pt;margin-top:6.05pt;width:177.5pt;height:35.8pt;z-index:251645952;visibility:visible;v-text-anchor:middle" arcsize="10923f" fillcolor="#4f81bd" stroked="f" strokeweight="2pt">
            <v:shadow on="t" color="black" opacity="26214f" origin=",-.5" offset="0,3pt"/>
            <v:textbox style="mso-next-textbox:#圆角矩形 4"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办卡挂号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>
      <w:r>
        <w:rPr>
          <w:noProof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下箭头 5" o:spid="_x0000_s1028" type="#_x0000_t67" style="position:absolute;left:0;text-align:left;margin-left:185.85pt;margin-top:10.35pt;width:12.55pt;height:22.55pt;z-index:251646976;visibility:visible;v-text-anchor:middle" adj="15589" fillcolor="#4f81bd" strokecolor="#243f60" strokeweight="2pt"/>
        </w:pict>
      </w:r>
      <w:r>
        <w:rPr>
          <w:noProof/>
        </w:rPr>
        <w:pict>
          <v:shape id="下箭头 11" o:spid="_x0000_s1029" type="#_x0000_t67" style="position:absolute;left:0;text-align:left;margin-left:279.65pt;margin-top:10.35pt;width:12.55pt;height:22.55pt;z-index:251654144;visibility:visible;v-text-anchor:middle" adj="15589" fillcolor="#4f81bd" strokecolor="#243f60" strokeweight="2pt"/>
        </w:pict>
      </w:r>
    </w:p>
    <w:p w:rsidR="00B01D96" w:rsidRDefault="00B01D96"/>
    <w:p w:rsidR="00B01D96" w:rsidRDefault="00B01D96">
      <w:r>
        <w:rPr>
          <w:noProof/>
        </w:rPr>
        <w:pict>
          <v:roundrect id="圆角矩形 6" o:spid="_x0000_s1030" style="position:absolute;left:0;text-align:left;margin-left:81.1pt;margin-top:7.1pt;width:151.5pt;height:33.8pt;z-index:251648000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干部门诊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  <w:r>
        <w:rPr>
          <w:noProof/>
        </w:rPr>
        <w:pict>
          <v:roundrect id="圆角矩形 10" o:spid="_x0000_s1031" style="position:absolute;left:0;text-align:left;margin-left:249.55pt;margin-top:7.1pt;width:158.3pt;height:33.8pt;z-index:251653120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专科门诊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>
      <w:r>
        <w:rPr>
          <w:noProof/>
        </w:rPr>
        <w:pict>
          <v:shape id="下箭头 7" o:spid="_x0000_s1032" type="#_x0000_t67" style="position:absolute;left:0;text-align:left;margin-left:232.6pt;margin-top:.1pt;width:12.55pt;height:22.55pt;z-index:251649024;visibility:visible;v-text-anchor:middle" adj="15592" fillcolor="#4f81bd" strokecolor="#243f60" strokeweight="2pt"/>
        </w:pict>
      </w:r>
    </w:p>
    <w:p w:rsidR="00B01D96" w:rsidRDefault="00B01D96"/>
    <w:p w:rsidR="00B01D96" w:rsidRDefault="00B01D96">
      <w:r>
        <w:rPr>
          <w:noProof/>
        </w:rPr>
        <w:pict>
          <v:roundrect id="圆角矩形 8" o:spid="_x0000_s1033" style="position:absolute;left:0;text-align:left;margin-left:143.2pt;margin-top:2.35pt;width:197.35pt;height:37.55pt;z-index:251650048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就</w:t>
                  </w:r>
                  <w:r w:rsidRPr="00707CFB"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  <w:t xml:space="preserve">   </w:t>
                  </w: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诊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>
      <w:r>
        <w:rPr>
          <w:noProof/>
        </w:rPr>
        <w:pict>
          <v:shape id="下箭头 9" o:spid="_x0000_s1034" type="#_x0000_t67" style="position:absolute;left:0;text-align:left;margin-left:232.6pt;margin-top:1.65pt;width:12.55pt;height:22.55pt;z-index:251651072;visibility:visible;v-text-anchor:middle" adj="15592" fillcolor="#4f81bd" strokecolor="#243f60" strokeweight="2pt"/>
        </w:pict>
      </w:r>
    </w:p>
    <w:p w:rsidR="00B01D96" w:rsidRDefault="00B01D96"/>
    <w:p w:rsidR="00B01D96" w:rsidRDefault="00B01D96">
      <w:r>
        <w:rPr>
          <w:noProof/>
        </w:rPr>
        <w:pict>
          <v:roundrect id="圆角矩形 12" o:spid="_x0000_s1035" style="position:absolute;left:0;text-align:left;margin-left:143.2pt;margin-top:10.6pt;width:197.35pt;height:34.2pt;z-index:251652096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收</w:t>
                  </w:r>
                  <w:r w:rsidRPr="00707CFB"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  <w:t xml:space="preserve">   </w:t>
                  </w: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费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>
      <w:r>
        <w:rPr>
          <w:noProof/>
        </w:rPr>
        <w:pict>
          <v:shape id="下箭头 17" o:spid="_x0000_s1036" type="#_x0000_t67" style="position:absolute;left:0;text-align:left;margin-left:190.9pt;margin-top:14.1pt;width:12.55pt;height:22.55pt;z-index:251655168;visibility:visible;v-text-anchor:middle" adj="15589" fillcolor="#4f81bd" strokecolor="#243f60" strokeweight="2pt"/>
        </w:pict>
      </w:r>
      <w:r>
        <w:rPr>
          <w:noProof/>
        </w:rPr>
        <w:pict>
          <v:shape id="下箭头 20" o:spid="_x0000_s1037" type="#_x0000_t67" style="position:absolute;left:0;text-align:left;margin-left:279.65pt;margin-top:14.1pt;width:12.55pt;height:22.55pt;z-index:251658240;visibility:visible;v-text-anchor:middle" adj="15589" fillcolor="#4f81bd" strokecolor="#243f60" strokeweight="2pt"/>
        </w:pict>
      </w:r>
    </w:p>
    <w:p w:rsidR="00B01D96" w:rsidRDefault="00B01D96"/>
    <w:p w:rsidR="00B01D96" w:rsidRDefault="00B01D96">
      <w:r>
        <w:rPr>
          <w:noProof/>
        </w:rPr>
        <w:pict>
          <v:roundrect id="圆角矩形 19" o:spid="_x0000_s1038" style="position:absolute;left:0;text-align:left;margin-left:260.15pt;margin-top:10.85pt;width:190.1pt;height:34.95pt;z-index:251657216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8E512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住院治疗</w:t>
                  </w:r>
                </w:p>
                <w:p w:rsidR="00B01D96" w:rsidRPr="002F5EB7" w:rsidRDefault="00B01D96" w:rsidP="008E512C">
                  <w:pPr>
                    <w:jc w:val="distribute"/>
                  </w:pP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  <w:r>
        <w:rPr>
          <w:noProof/>
        </w:rPr>
        <w:pict>
          <v:roundrect id="圆角矩形 18" o:spid="_x0000_s1039" style="position:absolute;left:0;text-align:left;margin-left:50.05pt;margin-top:10.85pt;width:175.8pt;height:34.95pt;z-index:251656192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门诊治疗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/>
    <w:p w:rsidR="00B01D96" w:rsidRDefault="00B01D96">
      <w:r>
        <w:rPr>
          <w:noProof/>
        </w:rPr>
        <w:pict>
          <v:shape id="下箭头 25" o:spid="_x0000_s1040" type="#_x0000_t67" style="position:absolute;left:0;text-align:left;margin-left:190.9pt;margin-top:4.2pt;width:12.55pt;height:22.55pt;z-index:251659264;visibility:visible;v-text-anchor:middle" adj="15589" fillcolor="#4f81bd" strokecolor="#243f60" strokeweight="2pt"/>
        </w:pict>
      </w:r>
      <w:r>
        <w:rPr>
          <w:noProof/>
        </w:rPr>
        <w:pict>
          <v:shape id="下箭头 28" o:spid="_x0000_s1041" type="#_x0000_t67" style="position:absolute;left:0;text-align:left;margin-left:279.65pt;margin-top:4.2pt;width:12.55pt;height:22.55pt;z-index:251662336;visibility:visible;v-text-anchor:middle" adj="15589" fillcolor="#4f81bd" strokecolor="#243f60" strokeweight="2pt"/>
        </w:pict>
      </w:r>
    </w:p>
    <w:p w:rsidR="00B01D96" w:rsidRDefault="00B01D96"/>
    <w:p w:rsidR="00B01D96" w:rsidRDefault="00B01D96">
      <w:r>
        <w:rPr>
          <w:noProof/>
        </w:rPr>
        <w:pict>
          <v:roundrect id="圆角矩形 27" o:spid="_x0000_s1042" style="position:absolute;left:0;text-align:left;margin-left:260.15pt;margin-top:.95pt;width:190.1pt;height:37.15pt;z-index:251661312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联系床位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  <w:r>
        <w:rPr>
          <w:noProof/>
        </w:rPr>
        <w:pict>
          <v:roundrect id="圆角矩形 26" o:spid="_x0000_s1043" style="position:absolute;left:0;text-align:left;margin-left:50.05pt;margin-top:.95pt;width:175.8pt;height:37.15pt;z-index:251660288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相关检查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>
      <w:r>
        <w:rPr>
          <w:noProof/>
        </w:rPr>
        <w:pict>
          <v:shape id="下箭头 29" o:spid="_x0000_s1044" type="#_x0000_t67" style="position:absolute;left:0;text-align:left;margin-left:190.9pt;margin-top:4pt;width:12.55pt;height:22.55pt;z-index:251663360;visibility:visible;v-text-anchor:middle" adj="15589" fillcolor="#4f81bd" strokecolor="#243f60" strokeweight="2pt"/>
        </w:pict>
      </w:r>
      <w:r>
        <w:rPr>
          <w:noProof/>
        </w:rPr>
        <w:pict>
          <v:shape id="下箭头 32" o:spid="_x0000_s1045" type="#_x0000_t67" style="position:absolute;left:0;text-align:left;margin-left:279.65pt;margin-top:4pt;width:12.55pt;height:22.55pt;z-index:251666432;visibility:visible;v-text-anchor:middle" adj="15589" fillcolor="#4f81bd" strokecolor="#243f60" strokeweight="2pt"/>
        </w:pict>
      </w:r>
    </w:p>
    <w:p w:rsidR="00B01D96" w:rsidRDefault="00B01D96"/>
    <w:p w:rsidR="00B01D96" w:rsidRDefault="00B01D96">
      <w:r>
        <w:rPr>
          <w:noProof/>
        </w:rPr>
        <w:pict>
          <v:roundrect id="圆角矩形 30" o:spid="_x0000_s1046" style="position:absolute;left:0;text-align:left;margin-left:50.05pt;margin-top:10pt;width:175.8pt;height:37.2pt;z-index:251664384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取药、治疗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  <w:r>
        <w:rPr>
          <w:noProof/>
        </w:rPr>
        <w:pict>
          <v:roundrect id="圆角矩形 31" o:spid="_x0000_s1047" style="position:absolute;left:0;text-align:left;margin-left:260.15pt;margin-top:10pt;width:190.1pt;height:37.2pt;z-index:251665408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6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6"/>
                      <w:sz w:val="36"/>
                      <w:szCs w:val="36"/>
                    </w:rPr>
                    <w:t>协助办理住</w:t>
                  </w:r>
                  <w:bookmarkStart w:id="0" w:name="_GoBack"/>
                  <w:bookmarkEnd w:id="0"/>
                  <w:r w:rsidRPr="00707CFB">
                    <w:rPr>
                      <w:rFonts w:ascii="黑体" w:eastAsia="黑体" w:hAnsi="黑体" w:hint="eastAsia"/>
                      <w:b/>
                      <w:spacing w:val="6"/>
                      <w:sz w:val="36"/>
                      <w:szCs w:val="36"/>
                    </w:rPr>
                    <w:t>院手续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p w:rsidR="00B01D96" w:rsidRDefault="00B01D96"/>
    <w:p w:rsidR="00B01D96" w:rsidRDefault="00B01D96">
      <w:r>
        <w:rPr>
          <w:noProof/>
        </w:rPr>
        <w:pict>
          <v:shape id="下箭头 36" o:spid="_x0000_s1048" type="#_x0000_t67" style="position:absolute;left:0;text-align:left;margin-left:279.65pt;margin-top:13.1pt;width:12.55pt;height:22.55pt;z-index:251670528;visibility:visible;v-text-anchor:middle" adj="15589" fillcolor="#4f81bd" strokecolor="#243f60" strokeweight="2pt"/>
        </w:pict>
      </w:r>
      <w:r>
        <w:rPr>
          <w:noProof/>
        </w:rPr>
        <w:pict>
          <v:shape id="下箭头 33" o:spid="_x0000_s1049" type="#_x0000_t67" style="position:absolute;left:0;text-align:left;margin-left:190.9pt;margin-top:13.1pt;width:12.55pt;height:22.55pt;z-index:251667456;visibility:visible;v-text-anchor:middle" adj="15589" fillcolor="#4f81bd" strokecolor="#243f60" strokeweight="2pt"/>
        </w:pict>
      </w:r>
    </w:p>
    <w:p w:rsidR="00B01D96" w:rsidRDefault="00B01D96"/>
    <w:p w:rsidR="00B01D96" w:rsidRDefault="00B01D96"/>
    <w:p w:rsidR="00B01D96" w:rsidRDefault="00B01D96">
      <w:r>
        <w:rPr>
          <w:noProof/>
        </w:rPr>
        <w:pict>
          <v:roundrect id="圆角矩形 35" o:spid="_x0000_s1050" style="position:absolute;left:0;text-align:left;margin-left:260.15pt;margin-top:2.65pt;width:195.1pt;height:37.15pt;z-index:251669504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送</w:t>
                  </w:r>
                  <w:r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入</w:t>
                  </w: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病房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  <w:r>
        <w:rPr>
          <w:noProof/>
        </w:rPr>
        <w:pict>
          <v:roundrect id="圆角矩形 34" o:spid="_x0000_s1051" style="position:absolute;left:0;text-align:left;margin-left:50.05pt;margin-top:2.65pt;width:175.8pt;height:37.15pt;z-index:251668480;visibility:visible;v-text-anchor:middle" arcsize="10923f" fillcolor="#4f81bd" stroked="f" strokeweight="2pt">
            <v:shadow on="t" color="black" opacity="26214f" origin=",-.5" offset="0,3pt"/>
            <v:textbox>
              <w:txbxContent>
                <w:p w:rsidR="00B01D96" w:rsidRPr="00707CFB" w:rsidRDefault="00B01D96" w:rsidP="00BF7CEC">
                  <w:pPr>
                    <w:jc w:val="center"/>
                    <w:rPr>
                      <w:rFonts w:ascii="黑体" w:eastAsia="黑体" w:hAnsi="黑体"/>
                      <w:b/>
                      <w:spacing w:val="40"/>
                      <w:sz w:val="36"/>
                      <w:szCs w:val="36"/>
                    </w:rPr>
                  </w:pPr>
                  <w:r w:rsidRPr="00707CFB">
                    <w:rPr>
                      <w:rFonts w:ascii="黑体" w:eastAsia="黑体" w:hAnsi="黑体" w:hint="eastAsia"/>
                      <w:b/>
                      <w:spacing w:val="40"/>
                      <w:sz w:val="36"/>
                      <w:szCs w:val="36"/>
                    </w:rPr>
                    <w:t>离开</w:t>
                  </w:r>
                </w:p>
                <w:p w:rsidR="00B01D96" w:rsidRPr="002F5EB7" w:rsidRDefault="00B01D96" w:rsidP="00BF7CEC">
                  <w:pPr>
                    <w:jc w:val="distribute"/>
                  </w:pPr>
                </w:p>
              </w:txbxContent>
            </v:textbox>
          </v:roundrect>
        </w:pict>
      </w:r>
    </w:p>
    <w:p w:rsidR="00B01D96" w:rsidRDefault="00B01D96"/>
    <w:sectPr w:rsidR="00B01D96" w:rsidSect="008E512C">
      <w:pgSz w:w="11906" w:h="16838"/>
      <w:pgMar w:top="1276" w:right="1800" w:bottom="709" w:left="127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1D96" w:rsidRDefault="00B01D96" w:rsidP="00707CFB">
      <w:r>
        <w:separator/>
      </w:r>
    </w:p>
  </w:endnote>
  <w:endnote w:type="continuationSeparator" w:id="0">
    <w:p w:rsidR="00B01D96" w:rsidRDefault="00B01D96" w:rsidP="00707C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1D96" w:rsidRDefault="00B01D96" w:rsidP="00707CFB">
      <w:r>
        <w:separator/>
      </w:r>
    </w:p>
  </w:footnote>
  <w:footnote w:type="continuationSeparator" w:id="0">
    <w:p w:rsidR="00B01D96" w:rsidRDefault="00B01D96" w:rsidP="00707CF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7CEC"/>
    <w:rsid w:val="000F0001"/>
    <w:rsid w:val="0025423E"/>
    <w:rsid w:val="002D2641"/>
    <w:rsid w:val="002F5EB7"/>
    <w:rsid w:val="0053065E"/>
    <w:rsid w:val="005774D0"/>
    <w:rsid w:val="00707CFB"/>
    <w:rsid w:val="008E512C"/>
    <w:rsid w:val="009E3E1F"/>
    <w:rsid w:val="009E6C57"/>
    <w:rsid w:val="00AF3685"/>
    <w:rsid w:val="00B01D96"/>
    <w:rsid w:val="00BF7CEC"/>
    <w:rsid w:val="00DF4743"/>
    <w:rsid w:val="00F80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7CEC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707C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07CFB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707C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07CFB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</TotalTime>
  <Pages>1</Pages>
  <Words>10</Words>
  <Characters>61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jy</cp:lastModifiedBy>
  <cp:revision>6</cp:revision>
  <cp:lastPrinted>2017-02-07T00:56:00Z</cp:lastPrinted>
  <dcterms:created xsi:type="dcterms:W3CDTF">2017-02-07T02:35:00Z</dcterms:created>
  <dcterms:modified xsi:type="dcterms:W3CDTF">2017-02-10T00:55:00Z</dcterms:modified>
</cp:coreProperties>
</file>